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FACD6" w14:textId="63BE486B" w:rsidR="00611B3A" w:rsidRDefault="00611B3A" w:rsidP="00611B3A">
      <w:pPr>
        <w:spacing w:after="340" w:line="276" w:lineRule="auto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06748B" wp14:editId="516E4FDF">
                <wp:simplePos x="0" y="0"/>
                <wp:positionH relativeFrom="column">
                  <wp:posOffset>-144357</wp:posOffset>
                </wp:positionH>
                <wp:positionV relativeFrom="paragraph">
                  <wp:posOffset>-50588</wp:posOffset>
                </wp:positionV>
                <wp:extent cx="7780655" cy="5020733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0655" cy="5020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46979" w14:textId="4A93C0F0" w:rsidR="00611B3A" w:rsidRDefault="00611B3A" w:rsidP="00611B3A">
                            <w:pPr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</w:pPr>
                            <w:r w:rsidRPr="00611B3A"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  <w:t>Hankkeen nimi:</w:t>
                            </w:r>
                            <w:r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2C843B07" w14:textId="77777777" w:rsidR="00611B3A" w:rsidRPr="00611B3A" w:rsidRDefault="00611B3A" w:rsidP="00611B3A">
                            <w:pPr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</w:pPr>
                          </w:p>
                          <w:p w14:paraId="7959E43D" w14:textId="470CA145" w:rsidR="00611B3A" w:rsidRDefault="00611B3A" w:rsidP="00611B3A">
                            <w:pPr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</w:pPr>
                            <w:r w:rsidRPr="00611B3A"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  <w:t>Hankkeen toteuttaja:</w:t>
                            </w:r>
                            <w:r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17DE4014" w14:textId="77777777" w:rsidR="00611B3A" w:rsidRPr="00611B3A" w:rsidRDefault="00611B3A" w:rsidP="00611B3A">
                            <w:pPr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</w:pPr>
                          </w:p>
                          <w:p w14:paraId="57F7C9F6" w14:textId="391A7523" w:rsidR="00611B3A" w:rsidRDefault="00611B3A" w:rsidP="00611B3A">
                            <w:pPr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</w:pPr>
                            <w:r w:rsidRPr="00611B3A"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  <w:t>Hankkeen kuvaus:</w:t>
                            </w:r>
                            <w:r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4F27E823" w14:textId="4901699F" w:rsidR="00611B3A" w:rsidRDefault="00611B3A" w:rsidP="00611B3A">
                            <w:pPr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</w:pPr>
                          </w:p>
                          <w:p w14:paraId="563DC99C" w14:textId="1B6C3F24" w:rsidR="00611B3A" w:rsidRDefault="00611B3A" w:rsidP="00611B3A">
                            <w:pPr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</w:pPr>
                          </w:p>
                          <w:p w14:paraId="22BEF6E9" w14:textId="13131047" w:rsidR="00611B3A" w:rsidRDefault="00611B3A" w:rsidP="00611B3A">
                            <w:pPr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</w:pPr>
                          </w:p>
                          <w:p w14:paraId="5D644025" w14:textId="69FDA8CD" w:rsidR="00611B3A" w:rsidRDefault="00611B3A" w:rsidP="00611B3A">
                            <w:pPr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</w:pPr>
                          </w:p>
                          <w:p w14:paraId="4341A6C0" w14:textId="48A6EB44" w:rsidR="00611B3A" w:rsidRDefault="00611B3A" w:rsidP="00611B3A">
                            <w:pPr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</w:pPr>
                          </w:p>
                          <w:p w14:paraId="469C6F89" w14:textId="7A6FC0D2" w:rsidR="00611B3A" w:rsidRDefault="00611B3A" w:rsidP="00611B3A">
                            <w:pPr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</w:pPr>
                          </w:p>
                          <w:p w14:paraId="45A39392" w14:textId="77777777" w:rsidR="00611B3A" w:rsidRPr="00611B3A" w:rsidRDefault="00611B3A" w:rsidP="00611B3A">
                            <w:pPr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6748B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-11.35pt;margin-top:-4pt;width:612.65pt;height:395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MGdFwIAAC0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" filled="f" stroked="f" strokeweight=".5pt">
                <v:textbox>
                  <w:txbxContent>
                    <w:p w14:paraId="17E46979" w14:textId="4A93C0F0" w:rsidR="00611B3A" w:rsidRDefault="00611B3A" w:rsidP="00611B3A">
                      <w:pPr>
                        <w:rPr>
                          <w:rFonts w:ascii="Tahoma" w:hAnsi="Tahoma" w:cs="Tahoma"/>
                          <w:sz w:val="44"/>
                          <w:szCs w:val="44"/>
                        </w:rPr>
                      </w:pPr>
                      <w:r w:rsidRPr="00611B3A">
                        <w:rPr>
                          <w:rFonts w:ascii="Tahoma" w:hAnsi="Tahoma" w:cs="Tahoma"/>
                          <w:sz w:val="44"/>
                          <w:szCs w:val="44"/>
                        </w:rPr>
                        <w:t>Hankkeen nimi:</w:t>
                      </w:r>
                      <w:r>
                        <w:rPr>
                          <w:rFonts w:ascii="Tahoma" w:hAnsi="Tahoma" w:cs="Tahoma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2C843B07" w14:textId="77777777" w:rsidR="00611B3A" w:rsidRPr="00611B3A" w:rsidRDefault="00611B3A" w:rsidP="00611B3A">
                      <w:pPr>
                        <w:rPr>
                          <w:rFonts w:ascii="Tahoma" w:hAnsi="Tahoma" w:cs="Tahoma"/>
                          <w:sz w:val="44"/>
                          <w:szCs w:val="44"/>
                        </w:rPr>
                      </w:pPr>
                    </w:p>
                    <w:p w14:paraId="7959E43D" w14:textId="470CA145" w:rsidR="00611B3A" w:rsidRDefault="00611B3A" w:rsidP="00611B3A">
                      <w:pPr>
                        <w:rPr>
                          <w:rFonts w:ascii="Tahoma" w:hAnsi="Tahoma" w:cs="Tahoma"/>
                          <w:sz w:val="44"/>
                          <w:szCs w:val="44"/>
                        </w:rPr>
                      </w:pPr>
                      <w:r w:rsidRPr="00611B3A">
                        <w:rPr>
                          <w:rFonts w:ascii="Tahoma" w:hAnsi="Tahoma" w:cs="Tahoma"/>
                          <w:sz w:val="44"/>
                          <w:szCs w:val="44"/>
                        </w:rPr>
                        <w:t>Hankkeen toteuttaja:</w:t>
                      </w:r>
                      <w:r>
                        <w:rPr>
                          <w:rFonts w:ascii="Tahoma" w:hAnsi="Tahoma" w:cs="Tahoma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17DE4014" w14:textId="77777777" w:rsidR="00611B3A" w:rsidRPr="00611B3A" w:rsidRDefault="00611B3A" w:rsidP="00611B3A">
                      <w:pPr>
                        <w:rPr>
                          <w:rFonts w:ascii="Tahoma" w:hAnsi="Tahoma" w:cs="Tahoma"/>
                          <w:sz w:val="44"/>
                          <w:szCs w:val="44"/>
                        </w:rPr>
                      </w:pPr>
                    </w:p>
                    <w:p w14:paraId="57F7C9F6" w14:textId="391A7523" w:rsidR="00611B3A" w:rsidRDefault="00611B3A" w:rsidP="00611B3A">
                      <w:pPr>
                        <w:rPr>
                          <w:rFonts w:ascii="Tahoma" w:hAnsi="Tahoma" w:cs="Tahoma"/>
                          <w:sz w:val="44"/>
                          <w:szCs w:val="44"/>
                        </w:rPr>
                      </w:pPr>
                      <w:r w:rsidRPr="00611B3A">
                        <w:rPr>
                          <w:rFonts w:ascii="Tahoma" w:hAnsi="Tahoma" w:cs="Tahoma"/>
                          <w:sz w:val="44"/>
                          <w:szCs w:val="44"/>
                        </w:rPr>
                        <w:t>Hankkeen kuvaus:</w:t>
                      </w:r>
                      <w:r>
                        <w:rPr>
                          <w:rFonts w:ascii="Tahoma" w:hAnsi="Tahoma" w:cs="Tahoma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4F27E823" w14:textId="4901699F" w:rsidR="00611B3A" w:rsidRDefault="00611B3A" w:rsidP="00611B3A">
                      <w:pPr>
                        <w:rPr>
                          <w:rFonts w:ascii="Tahoma" w:hAnsi="Tahoma" w:cs="Tahoma"/>
                          <w:sz w:val="44"/>
                          <w:szCs w:val="44"/>
                        </w:rPr>
                      </w:pPr>
                    </w:p>
                    <w:p w14:paraId="563DC99C" w14:textId="1B6C3F24" w:rsidR="00611B3A" w:rsidRDefault="00611B3A" w:rsidP="00611B3A">
                      <w:pPr>
                        <w:rPr>
                          <w:rFonts w:ascii="Tahoma" w:hAnsi="Tahoma" w:cs="Tahoma"/>
                          <w:sz w:val="44"/>
                          <w:szCs w:val="44"/>
                        </w:rPr>
                      </w:pPr>
                    </w:p>
                    <w:p w14:paraId="22BEF6E9" w14:textId="13131047" w:rsidR="00611B3A" w:rsidRDefault="00611B3A" w:rsidP="00611B3A">
                      <w:pPr>
                        <w:rPr>
                          <w:rFonts w:ascii="Tahoma" w:hAnsi="Tahoma" w:cs="Tahoma"/>
                          <w:sz w:val="44"/>
                          <w:szCs w:val="44"/>
                        </w:rPr>
                      </w:pPr>
                    </w:p>
                    <w:p w14:paraId="5D644025" w14:textId="69FDA8CD" w:rsidR="00611B3A" w:rsidRDefault="00611B3A" w:rsidP="00611B3A">
                      <w:pPr>
                        <w:rPr>
                          <w:rFonts w:ascii="Tahoma" w:hAnsi="Tahoma" w:cs="Tahoma"/>
                          <w:sz w:val="44"/>
                          <w:szCs w:val="44"/>
                        </w:rPr>
                      </w:pPr>
                    </w:p>
                    <w:p w14:paraId="4341A6C0" w14:textId="48A6EB44" w:rsidR="00611B3A" w:rsidRDefault="00611B3A" w:rsidP="00611B3A">
                      <w:pPr>
                        <w:rPr>
                          <w:rFonts w:ascii="Tahoma" w:hAnsi="Tahoma" w:cs="Tahoma"/>
                          <w:sz w:val="44"/>
                          <w:szCs w:val="44"/>
                        </w:rPr>
                      </w:pPr>
                    </w:p>
                    <w:p w14:paraId="469C6F89" w14:textId="7A6FC0D2" w:rsidR="00611B3A" w:rsidRDefault="00611B3A" w:rsidP="00611B3A">
                      <w:pPr>
                        <w:rPr>
                          <w:rFonts w:ascii="Tahoma" w:hAnsi="Tahoma" w:cs="Tahoma"/>
                          <w:sz w:val="44"/>
                          <w:szCs w:val="44"/>
                        </w:rPr>
                      </w:pPr>
                    </w:p>
                    <w:p w14:paraId="45A39392" w14:textId="77777777" w:rsidR="00611B3A" w:rsidRPr="00611B3A" w:rsidRDefault="00611B3A" w:rsidP="00611B3A">
                      <w:pPr>
                        <w:rPr>
                          <w:rFonts w:ascii="Tahoma" w:hAnsi="Tahoma" w:cs="Tahoma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EBCDB4" w14:textId="507CEDDE" w:rsidR="00611B3A" w:rsidRPr="00243C77" w:rsidRDefault="00611B3A" w:rsidP="0029747D">
      <w:pPr>
        <w:spacing w:after="340" w:line="276" w:lineRule="auto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C83B6E" wp14:editId="68BF8F2C">
                <wp:simplePos x="0" y="0"/>
                <wp:positionH relativeFrom="column">
                  <wp:posOffset>-423</wp:posOffset>
                </wp:positionH>
                <wp:positionV relativeFrom="paragraph">
                  <wp:posOffset>76412</wp:posOffset>
                </wp:positionV>
                <wp:extent cx="7416800" cy="3691466"/>
                <wp:effectExtent l="0" t="0" r="0" b="0"/>
                <wp:wrapNone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0" cy="3691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D0F26" w14:textId="77777777" w:rsidR="00611B3A" w:rsidRDefault="00611B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83B6E" id="Tekstiruutu 3" o:spid="_x0000_s1027" type="#_x0000_t202" style="position:absolute;margin-left:-.05pt;margin-top:6pt;width:584pt;height:29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" filled="f" stroked="f" strokeweight=".5pt">
                <v:textbox>
                  <w:txbxContent>
                    <w:p w14:paraId="134D0F26" w14:textId="77777777" w:rsidR="00611B3A" w:rsidRDefault="00611B3A"/>
                  </w:txbxContent>
                </v:textbox>
              </v:shape>
            </w:pict>
          </mc:Fallback>
        </mc:AlternateContent>
      </w:r>
    </w:p>
    <w:p w14:paraId="55A3B8F6" w14:textId="408D4FD3" w:rsidR="0029747D" w:rsidRDefault="0029747D" w:rsidP="000D64F8">
      <w:pPr>
        <w:spacing w:after="340" w:line="276" w:lineRule="auto"/>
        <w:rPr>
          <w:rFonts w:ascii="Tahoma" w:hAnsi="Tahoma" w:cs="Tahoma"/>
          <w:sz w:val="44"/>
          <w:szCs w:val="44"/>
        </w:rPr>
      </w:pPr>
    </w:p>
    <w:p w14:paraId="005819B0" w14:textId="4D4F7BE6" w:rsidR="007F019B" w:rsidRDefault="007F019B" w:rsidP="000D64F8">
      <w:pPr>
        <w:spacing w:after="340" w:line="276" w:lineRule="auto"/>
        <w:rPr>
          <w:rFonts w:ascii="Tahoma" w:hAnsi="Tahoma" w:cs="Tahoma"/>
          <w:sz w:val="44"/>
          <w:szCs w:val="44"/>
        </w:rPr>
      </w:pPr>
    </w:p>
    <w:p w14:paraId="3B654052" w14:textId="08558A6F" w:rsidR="007F019B" w:rsidRDefault="007F019B" w:rsidP="000D64F8">
      <w:pPr>
        <w:spacing w:after="340" w:line="276" w:lineRule="auto"/>
        <w:rPr>
          <w:rFonts w:ascii="Tahoma" w:hAnsi="Tahoma" w:cs="Tahoma"/>
          <w:sz w:val="44"/>
          <w:szCs w:val="44"/>
        </w:rPr>
      </w:pPr>
    </w:p>
    <w:p w14:paraId="5012B65A" w14:textId="1E69C253" w:rsidR="007F019B" w:rsidRDefault="007F019B" w:rsidP="000D64F8">
      <w:pPr>
        <w:spacing w:after="340" w:line="276" w:lineRule="auto"/>
        <w:rPr>
          <w:rFonts w:ascii="Tahoma" w:hAnsi="Tahoma" w:cs="Tahoma"/>
          <w:sz w:val="44"/>
          <w:szCs w:val="44"/>
        </w:rPr>
      </w:pPr>
    </w:p>
    <w:p w14:paraId="55350110" w14:textId="14A64FD4" w:rsidR="007F019B" w:rsidRDefault="007F019B" w:rsidP="000D64F8">
      <w:pPr>
        <w:spacing w:after="340" w:line="276" w:lineRule="auto"/>
        <w:rPr>
          <w:rFonts w:ascii="Tahoma" w:hAnsi="Tahoma" w:cs="Tahoma"/>
          <w:sz w:val="44"/>
          <w:szCs w:val="44"/>
        </w:rPr>
      </w:pPr>
    </w:p>
    <w:p w14:paraId="1ED6B40D" w14:textId="77777777" w:rsidR="00203625" w:rsidRDefault="00203625" w:rsidP="000D64F8">
      <w:pPr>
        <w:spacing w:after="340" w:line="276" w:lineRule="auto"/>
        <w:rPr>
          <w:rFonts w:ascii="Tahoma" w:hAnsi="Tahoma" w:cs="Tahoma"/>
          <w:sz w:val="44"/>
          <w:szCs w:val="44"/>
        </w:rPr>
      </w:pPr>
    </w:p>
    <w:p w14:paraId="158B82AE" w14:textId="6B07A1CA" w:rsidR="007F019B" w:rsidRPr="00243C77" w:rsidRDefault="00611B3A" w:rsidP="000D64F8">
      <w:pPr>
        <w:spacing w:after="340" w:line="276" w:lineRule="auto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4897B434" wp14:editId="2711B288">
            <wp:simplePos x="0" y="0"/>
            <wp:positionH relativeFrom="column">
              <wp:posOffset>6628765</wp:posOffset>
            </wp:positionH>
            <wp:positionV relativeFrom="paragraph">
              <wp:posOffset>427990</wp:posOffset>
            </wp:positionV>
            <wp:extent cx="2327328" cy="863600"/>
            <wp:effectExtent l="0" t="0" r="0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328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019B" w:rsidRPr="00243C77" w:rsidSect="000D64F8">
      <w:headerReference w:type="default" r:id="rId8"/>
      <w:footerReference w:type="default" r:id="rId9"/>
      <w:pgSz w:w="16840" w:h="23820"/>
      <w:pgMar w:top="11973" w:right="2380" w:bottom="1417" w:left="269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2DC79" w14:textId="77777777" w:rsidR="00F049A9" w:rsidRDefault="00F049A9" w:rsidP="00AC0EC0">
      <w:r>
        <w:separator/>
      </w:r>
    </w:p>
  </w:endnote>
  <w:endnote w:type="continuationSeparator" w:id="0">
    <w:p w14:paraId="13A25C1F" w14:textId="77777777" w:rsidR="00F049A9" w:rsidRDefault="00F049A9" w:rsidP="00AC0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7ECA7" w14:textId="77777777" w:rsidR="002714BF" w:rsidRDefault="0053692B">
    <w:pPr>
      <w:pStyle w:val="Alatunnis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5649DC5" wp14:editId="500547E3">
          <wp:simplePos x="0" y="0"/>
          <wp:positionH relativeFrom="column">
            <wp:posOffset>-1684371</wp:posOffset>
          </wp:positionH>
          <wp:positionV relativeFrom="paragraph">
            <wp:posOffset>-2988945</wp:posOffset>
          </wp:positionV>
          <wp:extent cx="10738980" cy="3634732"/>
          <wp:effectExtent l="0" t="0" r="0" b="0"/>
          <wp:wrapNone/>
          <wp:docPr id="211367472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367472" name="Kuva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8980" cy="3634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59BE8" w14:textId="77777777" w:rsidR="00F049A9" w:rsidRDefault="00F049A9" w:rsidP="00AC0EC0">
      <w:r>
        <w:separator/>
      </w:r>
    </w:p>
  </w:footnote>
  <w:footnote w:type="continuationSeparator" w:id="0">
    <w:p w14:paraId="6A88DFB6" w14:textId="77777777" w:rsidR="00F049A9" w:rsidRDefault="00F049A9" w:rsidP="00AC0E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3DF6D" w14:textId="77777777" w:rsidR="00AC0EC0" w:rsidRDefault="0005326E" w:rsidP="00826483">
    <w:pPr>
      <w:pStyle w:val="Yltunnis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7B144DD" wp14:editId="66ABCDFD">
          <wp:simplePos x="0" y="0"/>
          <wp:positionH relativeFrom="column">
            <wp:posOffset>-1680210</wp:posOffset>
          </wp:positionH>
          <wp:positionV relativeFrom="paragraph">
            <wp:posOffset>-426275</wp:posOffset>
          </wp:positionV>
          <wp:extent cx="10659661" cy="15065316"/>
          <wp:effectExtent l="0" t="0" r="0" b="0"/>
          <wp:wrapNone/>
          <wp:docPr id="1818000180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8000180" name="Kuva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9661" cy="15065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1B76"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680A5EEA" wp14:editId="70E82872">
              <wp:simplePos x="0" y="0"/>
              <wp:positionH relativeFrom="column">
                <wp:posOffset>-142240</wp:posOffset>
              </wp:positionH>
              <wp:positionV relativeFrom="paragraph">
                <wp:posOffset>4530725</wp:posOffset>
              </wp:positionV>
              <wp:extent cx="7052310" cy="2375535"/>
              <wp:effectExtent l="0" t="0" r="0" b="0"/>
              <wp:wrapNone/>
              <wp:docPr id="727878959" name="Tekstiruut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52310" cy="23755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A3A794" w14:textId="77777777" w:rsidR="00E51B76" w:rsidRPr="004719C5" w:rsidRDefault="00E51B76" w:rsidP="00826483">
                          <w:pPr>
                            <w:rPr>
                              <w:rFonts w:ascii="Tahoma" w:hAnsi="Tahoma" w:cs="Tahoma"/>
                              <w:b/>
                              <w:bCs/>
                              <w:color w:val="185A95"/>
                              <w:sz w:val="96"/>
                              <w:szCs w:val="96"/>
                            </w:rPr>
                          </w:pPr>
                          <w:r w:rsidRPr="004719C5">
                            <w:rPr>
                              <w:rFonts w:ascii="Tahoma" w:hAnsi="Tahoma" w:cs="Tahoma"/>
                              <w:b/>
                              <w:bCs/>
                              <w:color w:val="185A95"/>
                              <w:sz w:val="96"/>
                              <w:szCs w:val="96"/>
                            </w:rPr>
                            <w:t xml:space="preserve">Tämä kohde </w:t>
                          </w:r>
                          <w:r w:rsidRPr="004719C5">
                            <w:rPr>
                              <w:rFonts w:ascii="Tahoma" w:hAnsi="Tahoma" w:cs="Tahoma"/>
                              <w:b/>
                              <w:bCs/>
                              <w:color w:val="185A95"/>
                              <w:sz w:val="96"/>
                              <w:szCs w:val="96"/>
                            </w:rPr>
                            <w:br/>
                            <w:t>on saanut EU:n maaseuturahoitusta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0A5EE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1.2pt;margin-top:356.75pt;width:555.3pt;height:18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" filled="f" stroked="f" strokeweight=".5pt">
              <v:textbox>
                <w:txbxContent>
                  <w:p w14:paraId="75A3A794" w14:textId="77777777" w:rsidR="00E51B76" w:rsidRPr="004719C5" w:rsidRDefault="00E51B76" w:rsidP="00826483">
                    <w:pPr>
                      <w:rPr>
                        <w:rFonts w:ascii="Tahoma" w:hAnsi="Tahoma" w:cs="Tahoma"/>
                        <w:b/>
                        <w:bCs/>
                        <w:color w:val="185A95"/>
                        <w:sz w:val="96"/>
                        <w:szCs w:val="96"/>
                      </w:rPr>
                    </w:pPr>
                    <w:r w:rsidRPr="004719C5">
                      <w:rPr>
                        <w:rFonts w:ascii="Tahoma" w:hAnsi="Tahoma" w:cs="Tahoma"/>
                        <w:b/>
                        <w:bCs/>
                        <w:color w:val="185A95"/>
                        <w:sz w:val="96"/>
                        <w:szCs w:val="96"/>
                      </w:rPr>
                      <w:t xml:space="preserve">Tämä kohde </w:t>
                    </w:r>
                    <w:r w:rsidRPr="004719C5">
                      <w:rPr>
                        <w:rFonts w:ascii="Tahoma" w:hAnsi="Tahoma" w:cs="Tahoma"/>
                        <w:b/>
                        <w:bCs/>
                        <w:color w:val="185A95"/>
                        <w:sz w:val="96"/>
                        <w:szCs w:val="96"/>
                      </w:rPr>
                      <w:br/>
                      <w:t>on saanut EU:n maaseuturahoitusta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47D"/>
    <w:rsid w:val="0005326E"/>
    <w:rsid w:val="00094FC7"/>
    <w:rsid w:val="000A6590"/>
    <w:rsid w:val="000D64F8"/>
    <w:rsid w:val="001557D0"/>
    <w:rsid w:val="00172615"/>
    <w:rsid w:val="00203625"/>
    <w:rsid w:val="00243C77"/>
    <w:rsid w:val="002714BF"/>
    <w:rsid w:val="00287ACF"/>
    <w:rsid w:val="0029747D"/>
    <w:rsid w:val="00396293"/>
    <w:rsid w:val="004223F5"/>
    <w:rsid w:val="004719C5"/>
    <w:rsid w:val="004E01F3"/>
    <w:rsid w:val="0053692B"/>
    <w:rsid w:val="005E7D58"/>
    <w:rsid w:val="00611B3A"/>
    <w:rsid w:val="00656332"/>
    <w:rsid w:val="00667FA8"/>
    <w:rsid w:val="006804C5"/>
    <w:rsid w:val="007F019B"/>
    <w:rsid w:val="00826483"/>
    <w:rsid w:val="00850AEC"/>
    <w:rsid w:val="009140BB"/>
    <w:rsid w:val="00AA5C04"/>
    <w:rsid w:val="00AC0EC0"/>
    <w:rsid w:val="00AD16C6"/>
    <w:rsid w:val="00B651C1"/>
    <w:rsid w:val="00BE54AB"/>
    <w:rsid w:val="00C747FC"/>
    <w:rsid w:val="00D95EB3"/>
    <w:rsid w:val="00DA4AE8"/>
    <w:rsid w:val="00E51B76"/>
    <w:rsid w:val="00E7690F"/>
    <w:rsid w:val="00F0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A2F9EE"/>
  <w15:chartTrackingRefBased/>
  <w15:docId w15:val="{62776322-4DB6-6E40-8098-98B52E8BF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eastAsiaTheme="minorEastAsia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AC0EC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AC0EC0"/>
    <w:rPr>
      <w:rFonts w:eastAsiaTheme="minorEastAsia"/>
    </w:rPr>
  </w:style>
  <w:style w:type="paragraph" w:styleId="Alatunniste">
    <w:name w:val="footer"/>
    <w:basedOn w:val="Normaali"/>
    <w:link w:val="AlatunnisteChar"/>
    <w:uiPriority w:val="99"/>
    <w:unhideWhenUsed/>
    <w:rsid w:val="00AC0EC0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AC0EC0"/>
    <w:rPr>
      <w:rFonts w:eastAsiaTheme="minorEastAsia"/>
    </w:rPr>
  </w:style>
  <w:style w:type="paragraph" w:customStyle="1" w:styleId="Peruskappale">
    <w:name w:val="[Peruskappale]"/>
    <w:basedOn w:val="Normaali"/>
    <w:uiPriority w:val="99"/>
    <w:rsid w:val="00094FC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5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ayttaja/Downloads/JulistepohjaA3_EU-Leader_suomeksi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92CEFC-5C6D-FF4E-B7B5-BCAE3E809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JulistepohjaA3_EU-Leader_suomeksi.dotx</Template>
  <TotalTime>26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Tiina Seppälä</dc:creator>
  <cp:keywords/>
  <dc:description/>
  <cp:lastModifiedBy>Tiina Seppälä</cp:lastModifiedBy>
  <cp:revision>7</cp:revision>
  <cp:lastPrinted>2023-10-02T09:23:00Z</cp:lastPrinted>
  <dcterms:created xsi:type="dcterms:W3CDTF">2023-12-07T11:28:00Z</dcterms:created>
  <dcterms:modified xsi:type="dcterms:W3CDTF">2023-12-12T07:22:00Z</dcterms:modified>
</cp:coreProperties>
</file>